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C2" w:rsidRPr="00FF7594" w:rsidRDefault="009504C2" w:rsidP="004729DE">
      <w:pPr>
        <w:jc w:val="both"/>
      </w:pPr>
    </w:p>
    <w:p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:rsidR="009504C2" w:rsidRPr="008E142E" w:rsidRDefault="009504C2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2018-2019 учебный год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Цель: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504C2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Задачи:</w:t>
      </w:r>
    </w:p>
    <w:p w:rsidR="009504C2" w:rsidRPr="009E79DC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Активное содействие школы в выработке у школьников активной жизненной позиции.</w:t>
      </w:r>
    </w:p>
    <w:p w:rsidR="009504C2" w:rsidRPr="00AB09F9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:rsidR="009504C2" w:rsidRPr="00E0047A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4455"/>
        <w:gridCol w:w="2262"/>
        <w:gridCol w:w="2410"/>
      </w:tblGrid>
      <w:tr w:rsidR="009504C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1F47C6" w:rsidRDefault="009504C2" w:rsidP="001F47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Выборы состава  и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 xml:space="preserve"> 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сентябрь,</w:t>
            </w:r>
          </w:p>
          <w:p w:rsidR="009504C2" w:rsidRDefault="009504C2">
            <w:pPr>
              <w:pStyle w:val="TableContents"/>
            </w:pPr>
            <w: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Отряд ЮИД</w:t>
            </w:r>
          </w:p>
          <w:p w:rsidR="009504C2" w:rsidRDefault="009504C2">
            <w:pPr>
              <w:pStyle w:val="TableContents"/>
            </w:pP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Интервью одного дня «О фликере…»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октябрь, 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7B4535">
            <w:pPr>
              <w:pStyle w:val="TableContents"/>
            </w:pPr>
            <w:r w:rsidRPr="00E0047A">
              <w:t xml:space="preserve">Рейды на наличие световозвращающих элементов у 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Классные руководители,</w:t>
            </w:r>
          </w:p>
          <w:p w:rsidR="009504C2" w:rsidRDefault="009504C2">
            <w:pPr>
              <w:pStyle w:val="TableContents"/>
            </w:pPr>
            <w:r>
              <w:t xml:space="preserve"> 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Руководитель отряда ЮИД , старший вожатый, 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9504C2">
            <w:r>
              <w:t>Мед. работник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отряд ЮИД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8A14B7">
            <w:pPr>
              <w:pStyle w:val="TableContents"/>
            </w:pPr>
            <w:r w:rsidRPr="00E0047A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9504C2">
            <w:r>
              <w:t>кл. руководители, вожатые</w:t>
            </w:r>
          </w:p>
        </w:tc>
      </w:tr>
      <w:tr w:rsidR="009504C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 w:rsidP="00E0047A">
            <w:pPr>
              <w:pStyle w:val="TableContents"/>
            </w:pPr>
            <w:r>
              <w:t>Руководитель отряда ЮИД,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Классные руководители 1-4 классов,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napToGrid w:val="0"/>
            </w:pPr>
            <w:r>
              <w:t>Участие в районных и краевых мероприятиях:</w:t>
            </w: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«Безопасное колесо»</w:t>
            </w: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Акция «Засветись»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  <w:ind w:left="-43"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«Знатоки дорожных правил»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</w:t>
            </w:r>
            <w:r w:rsidRPr="001C2B08">
              <w:t>кция «Пассажир»</w:t>
            </w:r>
          </w:p>
          <w:p w:rsidR="009504C2" w:rsidRDefault="009504C2" w:rsidP="00C96F36">
            <w:pPr>
              <w:tabs>
                <w:tab w:val="left" w:pos="317"/>
              </w:tabs>
              <w:suppressAutoHyphens/>
              <w:ind w:left="317"/>
            </w:pPr>
          </w:p>
          <w:p w:rsidR="009504C2" w:rsidRDefault="009504C2" w:rsidP="004729DE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А</w:t>
            </w:r>
            <w:r w:rsidRPr="001C2B08">
              <w:t>кция «Пешеход на переход»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</w:p>
          <w:p w:rsidR="009504C2" w:rsidRDefault="009504C2" w:rsidP="00C96F36">
            <w:pPr>
              <w:jc w:val="center"/>
              <w:rPr>
                <w:color w:val="000000"/>
              </w:rPr>
            </w:pPr>
            <w:r>
              <w:t>июнь 2019</w:t>
            </w:r>
          </w:p>
          <w:p w:rsidR="009504C2" w:rsidRDefault="009504C2" w:rsidP="00C96F36">
            <w:pPr>
              <w:jc w:val="center"/>
            </w:pPr>
            <w:r>
              <w:rPr>
                <w:color w:val="000000"/>
              </w:rPr>
              <w:t>но</w:t>
            </w:r>
            <w:r w:rsidRPr="00A95D63">
              <w:rPr>
                <w:color w:val="000000"/>
              </w:rPr>
              <w:t>ябр</w:t>
            </w:r>
            <w:r>
              <w:rPr>
                <w:color w:val="000000"/>
              </w:rPr>
              <w:t>ь –декабрь2018</w:t>
            </w:r>
          </w:p>
          <w:p w:rsidR="009504C2" w:rsidRDefault="009504C2" w:rsidP="00C96F36">
            <w:pPr>
              <w:jc w:val="center"/>
            </w:pPr>
            <w:r>
              <w:t>февраль 2019</w:t>
            </w:r>
          </w:p>
          <w:p w:rsidR="009504C2" w:rsidRDefault="009504C2" w:rsidP="00C96F36">
            <w:pPr>
              <w:jc w:val="center"/>
            </w:pPr>
            <w:r>
              <w:t>октябрь-</w:t>
            </w:r>
          </w:p>
          <w:p w:rsidR="009504C2" w:rsidRPr="007D696C" w:rsidRDefault="009504C2" w:rsidP="00C96F36">
            <w:pPr>
              <w:jc w:val="center"/>
            </w:pPr>
            <w:r>
              <w:t>ноя</w:t>
            </w:r>
            <w:r w:rsidRPr="00A95D63">
              <w:t>брь</w:t>
            </w:r>
            <w:r>
              <w:t xml:space="preserve"> 2018 </w:t>
            </w:r>
            <w:r w:rsidRPr="00A95D63">
              <w:t>-</w:t>
            </w:r>
            <w:r w:rsidRPr="001C2B08">
              <w:t xml:space="preserve"> </w:t>
            </w:r>
            <w:r>
              <w:t>март – апрель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napToGrid w:val="0"/>
            </w:pPr>
            <w:r>
              <w:t>Руководитель отряда ЮИД,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E0047A" w:rsidRDefault="009504C2" w:rsidP="007B4535">
            <w:pPr>
              <w:pStyle w:val="TableContents"/>
            </w:pPr>
            <w:r>
              <w:t xml:space="preserve">Акция: </w:t>
            </w:r>
            <w:r w:rsidRPr="00C11022">
              <w:t>«Зимние каникулы»</w:t>
            </w:r>
            <w: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before="75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24-25 декабря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line="270" w:lineRule="atLeast"/>
              <w:rPr>
                <w:color w:val="000000"/>
              </w:rPr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A35BCF" w:rsidRDefault="009504C2" w:rsidP="00C96F36">
            <w:pPr>
              <w:pStyle w:val="Heading2"/>
              <w:ind w:left="-108" w:right="-108"/>
              <w:rPr>
                <w:szCs w:val="24"/>
              </w:rPr>
            </w:pPr>
            <w:r w:rsidRPr="00A35BCF">
              <w:rPr>
                <w:szCs w:val="24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  <w:r>
              <w:t>февраль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spacing w:before="75" w:line="270" w:lineRule="atLeast"/>
              <w:rPr>
                <w:color w:val="000000"/>
              </w:rPr>
            </w:pPr>
            <w:r>
              <w:t>Руководитель ЮИД,</w:t>
            </w:r>
            <w:r>
              <w:rPr>
                <w:color w:val="000000"/>
              </w:rPr>
              <w:t xml:space="preserve"> отряд ЮИД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5503FB" w:rsidRDefault="009504C2" w:rsidP="00C96F36">
            <w:pPr>
              <w:ind w:left="-108" w:right="-108"/>
            </w:pPr>
            <w:r w:rsidRPr="005503FB"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  <w:r>
              <w:t>4 неделя марта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</w:tbl>
    <w:p w:rsidR="009504C2" w:rsidRDefault="009504C2">
      <w:pPr>
        <w:jc w:val="center"/>
        <w:rPr>
          <w:b/>
          <w:bCs/>
        </w:rPr>
      </w:pPr>
    </w:p>
    <w:sectPr w:rsidR="009504C2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7C6"/>
    <w:rsid w:val="000D0443"/>
    <w:rsid w:val="0013041E"/>
    <w:rsid w:val="001C2B08"/>
    <w:rsid w:val="001E1BB9"/>
    <w:rsid w:val="001F47C6"/>
    <w:rsid w:val="00337912"/>
    <w:rsid w:val="00353502"/>
    <w:rsid w:val="004729DE"/>
    <w:rsid w:val="005503FB"/>
    <w:rsid w:val="006C7FF8"/>
    <w:rsid w:val="006F6C51"/>
    <w:rsid w:val="007B4535"/>
    <w:rsid w:val="007D696C"/>
    <w:rsid w:val="00817A75"/>
    <w:rsid w:val="00833332"/>
    <w:rsid w:val="008A14B7"/>
    <w:rsid w:val="008B5AB9"/>
    <w:rsid w:val="008E142E"/>
    <w:rsid w:val="00902F60"/>
    <w:rsid w:val="009504C2"/>
    <w:rsid w:val="009610AE"/>
    <w:rsid w:val="00980190"/>
    <w:rsid w:val="009E79DC"/>
    <w:rsid w:val="00A35BCF"/>
    <w:rsid w:val="00A95D63"/>
    <w:rsid w:val="00AB09F9"/>
    <w:rsid w:val="00AD3837"/>
    <w:rsid w:val="00BC1013"/>
    <w:rsid w:val="00BE581C"/>
    <w:rsid w:val="00C11022"/>
    <w:rsid w:val="00C3010C"/>
    <w:rsid w:val="00C96F36"/>
    <w:rsid w:val="00D63928"/>
    <w:rsid w:val="00DA095D"/>
    <w:rsid w:val="00DB70CC"/>
    <w:rsid w:val="00E0047A"/>
    <w:rsid w:val="00E721F8"/>
    <w:rsid w:val="00FF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B09F9"/>
    <w:rPr>
      <w:rFonts w:cs="Times New Roman"/>
      <w:sz w:val="24"/>
    </w:rPr>
  </w:style>
  <w:style w:type="paragraph" w:styleId="Title">
    <w:name w:val="Title"/>
    <w:basedOn w:val="Normal"/>
    <w:next w:val="BodyText"/>
    <w:link w:val="TitleChar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D04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0443"/>
    <w:rPr>
      <w:rFonts w:cs="Times New Roman"/>
      <w:sz w:val="24"/>
      <w:szCs w:val="24"/>
    </w:rPr>
  </w:style>
  <w:style w:type="paragraph" w:styleId="List">
    <w:name w:val="List"/>
    <w:basedOn w:val="BodyText"/>
    <w:uiPriority w:val="99"/>
    <w:rsid w:val="000D0443"/>
  </w:style>
  <w:style w:type="paragraph" w:styleId="Caption">
    <w:name w:val="caption"/>
    <w:basedOn w:val="Normal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uiPriority w:val="99"/>
    <w:rsid w:val="000D0443"/>
    <w:rPr>
      <w:rFonts w:cs="Tahoma"/>
    </w:rPr>
  </w:style>
  <w:style w:type="paragraph" w:styleId="Subtitle">
    <w:name w:val="Subtitle"/>
    <w:basedOn w:val="Title"/>
    <w:next w:val="BodyText"/>
    <w:link w:val="SubtitleChar"/>
    <w:uiPriority w:val="99"/>
    <w:qFormat/>
    <w:rsid w:val="000D0443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Normal"/>
    <w:uiPriority w:val="99"/>
    <w:rsid w:val="000D0443"/>
    <w:rPr>
      <w:rFonts w:cs="Tahoma"/>
    </w:rPr>
  </w:style>
  <w:style w:type="paragraph" w:customStyle="1" w:styleId="WW-caption">
    <w:name w:val="WW-caption"/>
    <w:basedOn w:val="Normal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Normal"/>
    <w:uiPriority w:val="99"/>
    <w:rsid w:val="000D0443"/>
  </w:style>
  <w:style w:type="paragraph" w:customStyle="1" w:styleId="TableContents">
    <w:name w:val="Table Contents"/>
    <w:basedOn w:val="Normal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Normal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Normal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9E79DC"/>
    <w:rPr>
      <w:rFonts w:cs="Times New Roman"/>
      <w:b/>
      <w:bCs/>
    </w:rPr>
  </w:style>
  <w:style w:type="paragraph" w:styleId="NoSpacing">
    <w:name w:val="No Spacing"/>
    <w:uiPriority w:val="99"/>
    <w:qFormat/>
    <w:rsid w:val="004729DE"/>
    <w:pPr>
      <w:suppressAutoHyphens/>
    </w:pPr>
    <w:rPr>
      <w:rFonts w:ascii="Calibri" w:hAnsi="Calibri" w:cs="Calibri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363</Words>
  <Characters>2075</Characters>
  <Application>Microsoft Office Outlook</Application>
  <DocSecurity>0</DocSecurity>
  <Lines>0</Lines>
  <Paragraphs>0</Paragraphs>
  <ScaleCrop>false</ScaleCrop>
  <Company>МОУ СОШ №51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User</cp:lastModifiedBy>
  <cp:revision>4</cp:revision>
  <cp:lastPrinted>2011-08-03T04:47:00Z</cp:lastPrinted>
  <dcterms:created xsi:type="dcterms:W3CDTF">2017-08-01T07:34:00Z</dcterms:created>
  <dcterms:modified xsi:type="dcterms:W3CDTF">2018-10-03T14:16:00Z</dcterms:modified>
</cp:coreProperties>
</file>